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0C44" w14:textId="57E2D58D" w:rsidR="001A4197" w:rsidRPr="00134953" w:rsidRDefault="009A110E" w:rsidP="00134953">
      <w:pPr>
        <w:jc w:val="center"/>
        <w:rPr>
          <w:b/>
          <w:color w:val="0070C0"/>
          <w:sz w:val="44"/>
          <w:szCs w:val="44"/>
        </w:rPr>
      </w:pPr>
      <w:r w:rsidRPr="001B5760">
        <w:rPr>
          <w:b/>
          <w:color w:val="0070C0"/>
          <w:sz w:val="44"/>
          <w:szCs w:val="44"/>
        </w:rPr>
        <w:t>D</w:t>
      </w:r>
      <w:r w:rsidR="00134953">
        <w:rPr>
          <w:b/>
          <w:color w:val="0070C0"/>
          <w:sz w:val="44"/>
          <w:szCs w:val="44"/>
        </w:rPr>
        <w:t>OSSIER</w:t>
      </w:r>
      <w:r w:rsidRPr="001B5760">
        <w:rPr>
          <w:b/>
          <w:color w:val="0070C0"/>
          <w:sz w:val="44"/>
          <w:szCs w:val="44"/>
        </w:rPr>
        <w:t xml:space="preserve"> D</w:t>
      </w:r>
      <w:r w:rsidR="001A4197">
        <w:rPr>
          <w:b/>
          <w:color w:val="0070C0"/>
          <w:sz w:val="44"/>
          <w:szCs w:val="44"/>
        </w:rPr>
        <w:t>’INSCRIPTION</w:t>
      </w:r>
      <w:r w:rsidRPr="001B5760">
        <w:rPr>
          <w:b/>
          <w:color w:val="0070C0"/>
          <w:sz w:val="44"/>
          <w:szCs w:val="44"/>
        </w:rPr>
        <w:t xml:space="preserve"> </w:t>
      </w:r>
      <w:r w:rsidRPr="001B5760">
        <w:rPr>
          <w:b/>
          <w:color w:val="0070C0"/>
          <w:sz w:val="44"/>
          <w:szCs w:val="44"/>
        </w:rPr>
        <w:br/>
      </w:r>
      <w:r w:rsidR="001A4197" w:rsidRPr="00134953">
        <w:rPr>
          <w:b/>
          <w:color w:val="0070C0"/>
          <w:sz w:val="44"/>
          <w:szCs w:val="44"/>
        </w:rPr>
        <w:t>FORMATION DE MONITEUR</w:t>
      </w:r>
    </w:p>
    <w:p w14:paraId="322C4888" w14:textId="1E1F9872" w:rsidR="00C95D0C" w:rsidRPr="001B5760" w:rsidRDefault="00C95D0C" w:rsidP="00C95D0C">
      <w:pPr>
        <w:pStyle w:val="Titre"/>
        <w:spacing w:before="240"/>
        <w:jc w:val="center"/>
        <w:rPr>
          <w:color w:val="0070C0"/>
        </w:rPr>
      </w:pPr>
      <w:r w:rsidRPr="001B5760">
        <w:rPr>
          <w:b/>
          <w:caps w:val="0"/>
          <w:color w:val="0070C0"/>
          <w:sz w:val="32"/>
          <w:szCs w:val="32"/>
        </w:rPr>
        <w:t xml:space="preserve">Stage organisé à </w:t>
      </w:r>
      <w:r w:rsidR="00777A7C" w:rsidRPr="001B5760">
        <w:rPr>
          <w:b/>
          <w:caps w:val="0"/>
          <w:color w:val="0070C0"/>
          <w:sz w:val="32"/>
          <w:szCs w:val="32"/>
        </w:rPr>
        <w:t>Mont Saint Aignan</w:t>
      </w:r>
    </w:p>
    <w:p w14:paraId="67E75708" w14:textId="77777777" w:rsidR="005F7D7C" w:rsidRPr="001B5760" w:rsidRDefault="009A110E" w:rsidP="001B5760">
      <w:pPr>
        <w:pStyle w:val="Titre1"/>
      </w:pPr>
      <w:r w:rsidRPr="001B5760">
        <w:t>CANDIDAT</w:t>
      </w:r>
    </w:p>
    <w:p w14:paraId="3102AEA4" w14:textId="637B253A" w:rsidR="009A110E" w:rsidRPr="009A110E" w:rsidRDefault="009A110E">
      <w:pPr>
        <w:rPr>
          <w:rFonts w:asciiTheme="majorHAnsi" w:hAnsiTheme="majorHAnsi"/>
          <w:b/>
          <w:color w:val="auto"/>
          <w:sz w:val="28"/>
          <w:szCs w:val="28"/>
        </w:rPr>
      </w:pPr>
      <w:r w:rsidRPr="009A110E">
        <w:rPr>
          <w:rFonts w:asciiTheme="majorHAnsi" w:hAnsiTheme="majorHAnsi"/>
          <w:b/>
          <w:color w:val="auto"/>
          <w:sz w:val="28"/>
          <w:szCs w:val="28"/>
        </w:rPr>
        <w:t>NOM Prénom</w:t>
      </w:r>
    </w:p>
    <w:p w14:paraId="4EF29029" w14:textId="060AFA32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  <w:r w:rsidRPr="009A110E">
        <w:rPr>
          <w:rFonts w:asciiTheme="majorHAnsi" w:hAnsiTheme="majorHAnsi"/>
          <w:b/>
          <w:color w:val="auto"/>
          <w:sz w:val="28"/>
          <w:szCs w:val="28"/>
        </w:rPr>
        <w:t>A</w:t>
      </w:r>
      <w:r w:rsidRPr="00134953">
        <w:rPr>
          <w:rFonts w:asciiTheme="majorHAnsi" w:hAnsiTheme="majorHAnsi"/>
          <w:b/>
          <w:color w:val="auto"/>
          <w:sz w:val="28"/>
          <w:szCs w:val="28"/>
        </w:rPr>
        <w:t>dresse</w:t>
      </w:r>
    </w:p>
    <w:p w14:paraId="4A9152C8" w14:textId="77777777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</w:p>
    <w:p w14:paraId="44218CFC" w14:textId="77777777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</w:p>
    <w:p w14:paraId="562A8094" w14:textId="77777777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  <w:r w:rsidRPr="009A110E">
        <w:rPr>
          <w:rFonts w:asciiTheme="majorHAnsi" w:hAnsiTheme="majorHAnsi"/>
          <w:b/>
          <w:caps/>
          <w:color w:val="auto"/>
          <w:sz w:val="28"/>
          <w:szCs w:val="28"/>
        </w:rPr>
        <w:t>E-mail</w:t>
      </w:r>
    </w:p>
    <w:p w14:paraId="37939039" w14:textId="77777777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  <w:r w:rsidRPr="009A110E">
        <w:rPr>
          <w:rFonts w:asciiTheme="majorHAnsi" w:hAnsiTheme="majorHAnsi"/>
          <w:b/>
          <w:caps/>
          <w:color w:val="auto"/>
          <w:sz w:val="28"/>
          <w:szCs w:val="28"/>
        </w:rPr>
        <w:t>T</w:t>
      </w:r>
      <w:r w:rsidRPr="00134953">
        <w:rPr>
          <w:rFonts w:asciiTheme="majorHAnsi" w:hAnsiTheme="majorHAnsi"/>
          <w:b/>
          <w:color w:val="auto"/>
          <w:sz w:val="28"/>
          <w:szCs w:val="28"/>
        </w:rPr>
        <w:t>éléphone</w:t>
      </w:r>
    </w:p>
    <w:p w14:paraId="3310A81C" w14:textId="77777777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</w:p>
    <w:p w14:paraId="210E0600" w14:textId="77777777" w:rsidR="009A110E" w:rsidRPr="009A110E" w:rsidRDefault="009A110E">
      <w:pPr>
        <w:rPr>
          <w:rFonts w:asciiTheme="majorHAnsi" w:hAnsiTheme="majorHAnsi"/>
          <w:b/>
          <w:color w:val="auto"/>
          <w:sz w:val="28"/>
          <w:szCs w:val="28"/>
        </w:rPr>
      </w:pPr>
      <w:r w:rsidRPr="009A110E">
        <w:rPr>
          <w:rFonts w:asciiTheme="majorHAnsi" w:hAnsiTheme="majorHAnsi"/>
          <w:b/>
          <w:color w:val="auto"/>
          <w:sz w:val="28"/>
          <w:szCs w:val="28"/>
        </w:rPr>
        <w:t>Date de naissance</w:t>
      </w:r>
    </w:p>
    <w:p w14:paraId="320900F2" w14:textId="77777777" w:rsidR="009A110E" w:rsidRPr="009A110E" w:rsidRDefault="009A110E">
      <w:pPr>
        <w:rPr>
          <w:rFonts w:asciiTheme="majorHAnsi" w:hAnsiTheme="majorHAnsi"/>
          <w:b/>
          <w:caps/>
          <w:color w:val="auto"/>
          <w:sz w:val="28"/>
          <w:szCs w:val="28"/>
        </w:rPr>
      </w:pPr>
    </w:p>
    <w:p w14:paraId="1E7620AD" w14:textId="2E36E8BC" w:rsidR="009A110E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aps/>
          <w:color w:val="auto"/>
          <w:sz w:val="28"/>
          <w:szCs w:val="28"/>
        </w:rPr>
        <w:t>C</w:t>
      </w:r>
      <w:r>
        <w:rPr>
          <w:rFonts w:asciiTheme="majorHAnsi" w:hAnsiTheme="majorHAnsi"/>
          <w:b/>
          <w:color w:val="auto"/>
          <w:sz w:val="28"/>
          <w:szCs w:val="28"/>
        </w:rPr>
        <w:t>lassement</w:t>
      </w:r>
      <w:r w:rsidR="009A110E"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 w:rsidR="009A110E"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 w:rsidR="009A110E"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 w:rsidR="009A110E"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 w:rsidR="009A110E" w:rsidRPr="009A110E">
        <w:rPr>
          <w:rFonts w:asciiTheme="majorHAnsi" w:hAnsiTheme="majorHAnsi"/>
          <w:b/>
          <w:color w:val="auto"/>
          <w:sz w:val="28"/>
          <w:szCs w:val="28"/>
        </w:rPr>
        <w:t>n°</w:t>
      </w:r>
      <w:r>
        <w:rPr>
          <w:rFonts w:asciiTheme="majorHAnsi" w:hAnsiTheme="majorHAnsi"/>
          <w:b/>
          <w:color w:val="auto"/>
          <w:sz w:val="28"/>
          <w:szCs w:val="28"/>
        </w:rPr>
        <w:t xml:space="preserve"> de licence </w:t>
      </w:r>
      <w:r w:rsidR="009A110E" w:rsidRPr="009A110E">
        <w:rPr>
          <w:rFonts w:asciiTheme="majorHAnsi" w:hAnsiTheme="majorHAnsi"/>
          <w:b/>
          <w:color w:val="auto"/>
          <w:sz w:val="28"/>
          <w:szCs w:val="28"/>
        </w:rPr>
        <w:t>FFB</w:t>
      </w:r>
    </w:p>
    <w:p w14:paraId="34D061BE" w14:textId="77777777" w:rsidR="009A110E" w:rsidRDefault="009A110E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09D69E1C" w14:textId="24AB2CD8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>Êtes-vous en situation de handicap ?</w:t>
      </w:r>
    </w:p>
    <w:p w14:paraId="278EEC44" w14:textId="33664432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 xml:space="preserve">Si oui, veuillez préciser votre besoin d’adaptation spécifique : </w:t>
      </w:r>
    </w:p>
    <w:p w14:paraId="0D50FBED" w14:textId="77777777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5ECC3C37" w14:textId="77777777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55CFF02E" w14:textId="77777777" w:rsidR="00134953" w:rsidRDefault="00134953" w:rsidP="00134953">
      <w:pPr>
        <w:pStyle w:val="Titre1"/>
      </w:pPr>
      <w:r>
        <w:t>SITUATION AU SEIN DU CLUB</w:t>
      </w:r>
    </w:p>
    <w:p w14:paraId="253DF72B" w14:textId="77777777" w:rsidR="00134953" w:rsidRPr="00777A7C" w:rsidRDefault="00134953" w:rsidP="00134953">
      <w:pPr>
        <w:rPr>
          <w:rFonts w:ascii="Calibri" w:hAnsi="Calibri"/>
        </w:rPr>
      </w:pPr>
    </w:p>
    <w:p w14:paraId="553FFA05" w14:textId="5254A194" w:rsidR="00134953" w:rsidRDefault="00134953" w:rsidP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>Comité</w:t>
      </w:r>
    </w:p>
    <w:p w14:paraId="134723A4" w14:textId="77777777" w:rsidR="00134953" w:rsidRDefault="00134953" w:rsidP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06781AA6" w14:textId="6380C0D6" w:rsidR="00134953" w:rsidRDefault="00134953" w:rsidP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>N° de club</w:t>
      </w:r>
    </w:p>
    <w:p w14:paraId="44F4CF56" w14:textId="77777777" w:rsidR="00134953" w:rsidRDefault="00134953" w:rsidP="00134953">
      <w:pPr>
        <w:rPr>
          <w:rFonts w:asciiTheme="majorHAnsi" w:hAnsiTheme="majorHAnsi"/>
          <w:b/>
          <w:caps/>
          <w:color w:val="auto"/>
          <w:sz w:val="28"/>
          <w:szCs w:val="28"/>
        </w:rPr>
      </w:pPr>
    </w:p>
    <w:p w14:paraId="12678403" w14:textId="2B2EFEE1" w:rsidR="00134953" w:rsidRPr="00777A7C" w:rsidRDefault="00134953" w:rsidP="00134953">
      <w:pPr>
        <w:rPr>
          <w:rFonts w:asciiTheme="majorHAnsi" w:hAnsiTheme="majorHAnsi"/>
          <w:b/>
          <w:caps/>
          <w:color w:val="auto"/>
          <w:sz w:val="28"/>
          <w:szCs w:val="28"/>
        </w:rPr>
      </w:pPr>
      <w:r w:rsidRPr="00777A7C">
        <w:rPr>
          <w:rFonts w:asciiTheme="majorHAnsi" w:hAnsiTheme="majorHAnsi"/>
          <w:b/>
          <w:caps/>
          <w:color w:val="auto"/>
          <w:sz w:val="28"/>
          <w:szCs w:val="28"/>
        </w:rPr>
        <w:t>N</w:t>
      </w:r>
      <w:r>
        <w:rPr>
          <w:rFonts w:asciiTheme="majorHAnsi" w:hAnsiTheme="majorHAnsi"/>
          <w:b/>
          <w:color w:val="auto"/>
          <w:sz w:val="28"/>
          <w:szCs w:val="28"/>
        </w:rPr>
        <w:t>om du Club</w:t>
      </w:r>
      <w:r w:rsidRPr="00777A7C">
        <w:rPr>
          <w:rFonts w:asciiTheme="majorHAnsi" w:hAnsiTheme="majorHAnsi"/>
          <w:b/>
          <w:caps/>
          <w:color w:val="auto"/>
          <w:sz w:val="28"/>
          <w:szCs w:val="28"/>
        </w:rPr>
        <w:t xml:space="preserve"> : </w:t>
      </w:r>
    </w:p>
    <w:p w14:paraId="284013AD" w14:textId="77777777" w:rsidR="00134953" w:rsidRPr="00777A7C" w:rsidRDefault="00134953" w:rsidP="00134953">
      <w:pPr>
        <w:rPr>
          <w:rFonts w:asciiTheme="majorHAnsi" w:hAnsiTheme="majorHAnsi"/>
          <w:b/>
          <w:caps/>
          <w:color w:val="auto"/>
          <w:sz w:val="28"/>
          <w:szCs w:val="28"/>
        </w:rPr>
      </w:pPr>
    </w:p>
    <w:p w14:paraId="182CF022" w14:textId="75E75338" w:rsidR="00134953" w:rsidRDefault="00310A18" w:rsidP="00134953">
      <w:pPr>
        <w:rPr>
          <w:rFonts w:asciiTheme="majorHAnsi" w:hAnsiTheme="majorHAnsi"/>
          <w:b/>
          <w:color w:val="auto"/>
          <w:sz w:val="28"/>
          <w:szCs w:val="28"/>
        </w:rPr>
      </w:pPr>
      <w:r w:rsidRPr="00310A18">
        <w:rPr>
          <w:rFonts w:asciiTheme="majorHAnsi" w:hAnsiTheme="majorHAnsi"/>
          <w:b/>
          <w:color w:val="auto"/>
          <w:sz w:val="28"/>
          <w:szCs w:val="28"/>
        </w:rPr>
        <w:t>Ca</w:t>
      </w:r>
      <w:r>
        <w:rPr>
          <w:rFonts w:asciiTheme="majorHAnsi" w:hAnsiTheme="majorHAnsi"/>
          <w:b/>
          <w:color w:val="auto"/>
          <w:sz w:val="28"/>
          <w:szCs w:val="28"/>
        </w:rPr>
        <w:t xml:space="preserve">ndidature présentée par le club : </w:t>
      </w:r>
      <w:r>
        <w:rPr>
          <w:rFonts w:asciiTheme="majorHAnsi" w:hAnsiTheme="majorHAnsi"/>
          <w:b/>
          <w:color w:val="auto"/>
          <w:sz w:val="28"/>
          <w:szCs w:val="28"/>
        </w:rPr>
        <w:tab/>
      </w:r>
      <w:r>
        <w:rPr>
          <w:rFonts w:asciiTheme="majorHAnsi" w:hAnsiTheme="majorHAnsi"/>
          <w:b/>
          <w:color w:val="auto"/>
          <w:sz w:val="28"/>
          <w:szCs w:val="28"/>
        </w:rPr>
        <w:tab/>
        <w:t>oui</w:t>
      </w:r>
      <w:r>
        <w:rPr>
          <w:rFonts w:asciiTheme="majorHAnsi" w:hAnsiTheme="majorHAnsi"/>
          <w:b/>
          <w:color w:val="auto"/>
          <w:sz w:val="28"/>
          <w:szCs w:val="28"/>
        </w:rPr>
        <w:tab/>
      </w:r>
      <w:r>
        <w:rPr>
          <w:rFonts w:asciiTheme="majorHAnsi" w:hAnsiTheme="majorHAnsi"/>
          <w:b/>
          <w:color w:val="auto"/>
          <w:sz w:val="28"/>
          <w:szCs w:val="28"/>
        </w:rPr>
        <w:tab/>
      </w:r>
      <w:r>
        <w:rPr>
          <w:rFonts w:asciiTheme="majorHAnsi" w:hAnsiTheme="majorHAnsi"/>
          <w:b/>
          <w:color w:val="auto"/>
          <w:sz w:val="28"/>
          <w:szCs w:val="28"/>
        </w:rPr>
        <w:tab/>
        <w:t xml:space="preserve">non  </w:t>
      </w:r>
      <w:proofErr w:type="gramStart"/>
      <w:r>
        <w:rPr>
          <w:rFonts w:asciiTheme="majorHAnsi" w:hAnsiTheme="majorHAnsi"/>
          <w:b/>
          <w:color w:val="auto"/>
          <w:sz w:val="28"/>
          <w:szCs w:val="28"/>
        </w:rPr>
        <w:t xml:space="preserve">   (</w:t>
      </w:r>
      <w:proofErr w:type="gramEnd"/>
      <w:r>
        <w:rPr>
          <w:rFonts w:asciiTheme="majorHAnsi" w:hAnsiTheme="majorHAnsi"/>
          <w:b/>
          <w:color w:val="auto"/>
          <w:sz w:val="28"/>
          <w:szCs w:val="28"/>
        </w:rPr>
        <w:t>*)</w:t>
      </w:r>
    </w:p>
    <w:p w14:paraId="67D41DF3" w14:textId="236A4C0A" w:rsidR="00310A18" w:rsidRDefault="00310A18" w:rsidP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 xml:space="preserve">Nombre d’enseignants dans le club : </w:t>
      </w:r>
    </w:p>
    <w:p w14:paraId="07C1D252" w14:textId="3C7416C4" w:rsidR="00310A18" w:rsidRDefault="00310A18" w:rsidP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lastRenderedPageBreak/>
        <w:t xml:space="preserve">Nombre d’élèves dans le club : </w:t>
      </w:r>
    </w:p>
    <w:p w14:paraId="424A7896" w14:textId="289DB8CC" w:rsidR="00310A18" w:rsidRPr="00310A18" w:rsidRDefault="00310A18" w:rsidP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 xml:space="preserve">Statut envisagé : </w:t>
      </w:r>
      <w:r>
        <w:rPr>
          <w:rFonts w:asciiTheme="majorHAnsi" w:hAnsiTheme="majorHAnsi"/>
          <w:b/>
          <w:color w:val="auto"/>
          <w:sz w:val="28"/>
          <w:szCs w:val="28"/>
        </w:rPr>
        <w:tab/>
        <w:t>Bénévole</w:t>
      </w:r>
      <w:r>
        <w:rPr>
          <w:rFonts w:asciiTheme="majorHAnsi" w:hAnsiTheme="majorHAnsi"/>
          <w:b/>
          <w:color w:val="auto"/>
          <w:sz w:val="28"/>
          <w:szCs w:val="28"/>
        </w:rPr>
        <w:tab/>
      </w:r>
      <w:r>
        <w:rPr>
          <w:rFonts w:asciiTheme="majorHAnsi" w:hAnsiTheme="majorHAnsi"/>
          <w:b/>
          <w:color w:val="auto"/>
          <w:sz w:val="28"/>
          <w:szCs w:val="28"/>
        </w:rPr>
        <w:tab/>
        <w:t>Indépendant</w:t>
      </w:r>
      <w:r>
        <w:rPr>
          <w:rFonts w:asciiTheme="majorHAnsi" w:hAnsiTheme="majorHAnsi"/>
          <w:b/>
          <w:color w:val="auto"/>
          <w:sz w:val="28"/>
          <w:szCs w:val="28"/>
        </w:rPr>
        <w:tab/>
      </w:r>
      <w:r>
        <w:rPr>
          <w:rFonts w:asciiTheme="majorHAnsi" w:hAnsiTheme="majorHAnsi"/>
          <w:b/>
          <w:color w:val="auto"/>
          <w:sz w:val="28"/>
          <w:szCs w:val="28"/>
        </w:rPr>
        <w:tab/>
        <w:t>Salarié du club (*)</w:t>
      </w:r>
    </w:p>
    <w:p w14:paraId="0F04FDDB" w14:textId="7BD5983B" w:rsidR="00134953" w:rsidRPr="00777A7C" w:rsidRDefault="00310A18" w:rsidP="00134953">
      <w:pPr>
        <w:rPr>
          <w:rFonts w:asciiTheme="majorHAnsi" w:hAnsiTheme="majorHAnsi"/>
          <w:b/>
          <w:caps/>
          <w:color w:val="auto"/>
          <w:sz w:val="28"/>
          <w:szCs w:val="28"/>
        </w:rPr>
      </w:pPr>
      <w:r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>
        <w:rPr>
          <w:rFonts w:asciiTheme="majorHAnsi" w:hAnsiTheme="majorHAnsi"/>
          <w:b/>
          <w:caps/>
          <w:color w:val="auto"/>
          <w:sz w:val="28"/>
          <w:szCs w:val="28"/>
        </w:rPr>
        <w:tab/>
      </w:r>
      <w:r w:rsidRPr="00310A18">
        <w:rPr>
          <w:rFonts w:asciiTheme="majorHAnsi" w:hAnsiTheme="majorHAnsi"/>
          <w:b/>
          <w:color w:val="auto"/>
          <w:sz w:val="28"/>
          <w:szCs w:val="28"/>
        </w:rPr>
        <w:t>Autre à préciser</w:t>
      </w:r>
      <w:r>
        <w:rPr>
          <w:rFonts w:asciiTheme="majorHAnsi" w:hAnsiTheme="majorHAnsi"/>
          <w:b/>
          <w:caps/>
          <w:color w:val="auto"/>
          <w:sz w:val="28"/>
          <w:szCs w:val="28"/>
        </w:rPr>
        <w:t xml:space="preserve"> : </w:t>
      </w:r>
    </w:p>
    <w:p w14:paraId="662C0F2B" w14:textId="77777777" w:rsidR="00134953" w:rsidRDefault="00134953" w:rsidP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434EC44E" w14:textId="108EAC63" w:rsidR="00134953" w:rsidRDefault="00134953" w:rsidP="00134953">
      <w:pPr>
        <w:pStyle w:val="Titre1"/>
      </w:pPr>
      <w:r>
        <w:t>STAGE DE FORMATION</w:t>
      </w:r>
    </w:p>
    <w:p w14:paraId="3FCDBC74" w14:textId="77777777" w:rsidR="00134953" w:rsidRPr="00777A7C" w:rsidRDefault="00134953" w:rsidP="00134953">
      <w:pPr>
        <w:rPr>
          <w:rFonts w:ascii="Calibri" w:hAnsi="Calibri"/>
        </w:rPr>
      </w:pPr>
    </w:p>
    <w:p w14:paraId="29D40320" w14:textId="7E25F104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 xml:space="preserve">Comité : </w:t>
      </w:r>
    </w:p>
    <w:p w14:paraId="51BD55BB" w14:textId="77777777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6A7D9DFD" w14:textId="4EF7674B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 xml:space="preserve">Date et lieu du stage : </w:t>
      </w:r>
    </w:p>
    <w:p w14:paraId="087F40E8" w14:textId="77777777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65B419B7" w14:textId="0ABC3FE0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 xml:space="preserve">Tarif : </w:t>
      </w:r>
    </w:p>
    <w:p w14:paraId="4000636A" w14:textId="77777777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1E19778B" w14:textId="72863520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  <w:r>
        <w:rPr>
          <w:rFonts w:asciiTheme="majorHAnsi" w:hAnsiTheme="majorHAnsi"/>
          <w:b/>
          <w:color w:val="auto"/>
          <w:sz w:val="28"/>
          <w:szCs w:val="28"/>
        </w:rPr>
        <w:t>Formateur</w:t>
      </w:r>
    </w:p>
    <w:p w14:paraId="1DE48E2F" w14:textId="77777777" w:rsidR="00134953" w:rsidRDefault="00134953">
      <w:pPr>
        <w:rPr>
          <w:rFonts w:asciiTheme="majorHAnsi" w:hAnsiTheme="majorHAnsi"/>
          <w:b/>
          <w:color w:val="auto"/>
          <w:sz w:val="28"/>
          <w:szCs w:val="28"/>
        </w:rPr>
      </w:pPr>
    </w:p>
    <w:p w14:paraId="39428825" w14:textId="77777777" w:rsidR="005F7D7C" w:rsidRPr="00C95D0C" w:rsidRDefault="00C95D0C" w:rsidP="002C7FE3">
      <w:pPr>
        <w:pStyle w:val="Titre1"/>
      </w:pPr>
      <w:r>
        <w:t>MOTIVATIONs du CANDIDATS</w:t>
      </w:r>
    </w:p>
    <w:p w14:paraId="486DD047" w14:textId="77777777" w:rsidR="005F7D7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C95D0C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Précisez ici tous les objectifs et motivations liés à votre candidature :</w:t>
      </w:r>
    </w:p>
    <w:p w14:paraId="37DC0FA8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10516E09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1EF7061F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05B2853E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04D9869F" w14:textId="77777777" w:rsidR="00777A7C" w:rsidRDefault="00777A7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280E43DA" w14:textId="77777777" w:rsidR="00777A7C" w:rsidRDefault="00777A7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464DBD9D" w14:textId="77777777" w:rsidR="00777A7C" w:rsidRDefault="00777A7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2F700B73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78740554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15FD5D75" w14:textId="77777777" w:rsidR="00C95D0C" w:rsidRDefault="00C95D0C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33F70162" w14:textId="77777777" w:rsidR="00C95D0C" w:rsidRDefault="00C95D0C">
      <w:pPr>
        <w:rPr>
          <w:rFonts w:ascii="Calibri" w:hAnsi="Calibri"/>
        </w:rPr>
      </w:pPr>
    </w:p>
    <w:p w14:paraId="25FCE911" w14:textId="77777777" w:rsidR="00C95D0C" w:rsidRDefault="00C95D0C">
      <w:pPr>
        <w:rPr>
          <w:rFonts w:ascii="Calibri" w:hAnsi="Calibri"/>
        </w:rPr>
      </w:pPr>
    </w:p>
    <w:p w14:paraId="7285EA32" w14:textId="77777777" w:rsidR="00C95D0C" w:rsidRDefault="00C95D0C">
      <w:pPr>
        <w:rPr>
          <w:rFonts w:ascii="Calibri" w:hAnsi="Calibri"/>
        </w:rPr>
      </w:pPr>
    </w:p>
    <w:p w14:paraId="167662C6" w14:textId="77777777" w:rsidR="00C95D0C" w:rsidRDefault="00C95D0C">
      <w:pPr>
        <w:rPr>
          <w:rFonts w:ascii="Calibri" w:hAnsi="Calibri"/>
        </w:rPr>
      </w:pPr>
    </w:p>
    <w:p w14:paraId="56B7FAE7" w14:textId="77777777" w:rsidR="00C95D0C" w:rsidRDefault="00C95D0C">
      <w:pPr>
        <w:rPr>
          <w:rFonts w:ascii="Calibri" w:hAnsi="Calibri"/>
        </w:rPr>
      </w:pPr>
    </w:p>
    <w:p w14:paraId="06AB9863" w14:textId="77777777" w:rsidR="00C95D0C" w:rsidRPr="00C95D0C" w:rsidRDefault="00C95D0C">
      <w:pPr>
        <w:rPr>
          <w:rFonts w:ascii="Calibri" w:hAnsi="Calibri"/>
        </w:rPr>
      </w:pPr>
    </w:p>
    <w:p w14:paraId="0001CD35" w14:textId="77777777" w:rsidR="005F7D7C" w:rsidRDefault="00C95D0C" w:rsidP="002C7FE3">
      <w:pPr>
        <w:pStyle w:val="Titre1"/>
      </w:pPr>
      <w:r>
        <w:t>AVIS DU PRéSIDENT DE C</w:t>
      </w:r>
      <w:r w:rsidR="00777A7C">
        <w:t>LUB</w:t>
      </w:r>
    </w:p>
    <w:p w14:paraId="602A296B" w14:textId="77777777" w:rsidR="00C95D0C" w:rsidRDefault="00C95D0C" w:rsidP="00C95D0C"/>
    <w:p w14:paraId="4C83CC6E" w14:textId="77777777" w:rsidR="00C95D0C" w:rsidRDefault="00C95D0C" w:rsidP="00C95D0C"/>
    <w:p w14:paraId="77468880" w14:textId="77777777" w:rsidR="00C95D0C" w:rsidRDefault="00C95D0C" w:rsidP="00C95D0C"/>
    <w:p w14:paraId="67EF8FF5" w14:textId="77777777" w:rsidR="00C95D0C" w:rsidRDefault="00C95D0C" w:rsidP="00C95D0C"/>
    <w:p w14:paraId="6C7294C6" w14:textId="77777777" w:rsidR="00C95D0C" w:rsidRDefault="00C95D0C" w:rsidP="00C95D0C"/>
    <w:p w14:paraId="02C269EB" w14:textId="77777777" w:rsidR="00C95D0C" w:rsidRDefault="00C95D0C" w:rsidP="00C95D0C"/>
    <w:p w14:paraId="776604C1" w14:textId="77777777" w:rsidR="000E3FC8" w:rsidRDefault="000E3FC8" w:rsidP="00C95D0C"/>
    <w:p w14:paraId="1FD15CA6" w14:textId="77777777" w:rsidR="000E3FC8" w:rsidRDefault="000E3FC8" w:rsidP="00C95D0C"/>
    <w:p w14:paraId="3DDC1283" w14:textId="77777777" w:rsidR="00C95D0C" w:rsidRDefault="00C95D0C" w:rsidP="00C95D0C"/>
    <w:p w14:paraId="3EBF0CFF" w14:textId="77777777" w:rsidR="00C95D0C" w:rsidRDefault="00C95D0C" w:rsidP="00C95D0C"/>
    <w:p w14:paraId="42627192" w14:textId="77777777" w:rsidR="00C95D0C" w:rsidRDefault="00C95D0C" w:rsidP="00C95D0C"/>
    <w:p w14:paraId="55ABCD32" w14:textId="77777777" w:rsidR="00C95D0C" w:rsidRDefault="00C95D0C" w:rsidP="00C95D0C"/>
    <w:p w14:paraId="07ABF7C6" w14:textId="77777777" w:rsidR="00C95D0C" w:rsidRDefault="00C95D0C" w:rsidP="00C95D0C"/>
    <w:p w14:paraId="6B4D2964" w14:textId="77777777" w:rsidR="00C95D0C" w:rsidRDefault="00C95D0C" w:rsidP="00C95D0C">
      <w:pPr>
        <w:rPr>
          <w:lang w:eastAsia="en-US"/>
        </w:rPr>
      </w:pPr>
    </w:p>
    <w:p w14:paraId="0A39BF97" w14:textId="77777777" w:rsidR="000E3FC8" w:rsidRDefault="000E3FC8" w:rsidP="00C95D0C">
      <w:pPr>
        <w:rPr>
          <w:lang w:eastAsia="en-US"/>
        </w:rPr>
      </w:pPr>
    </w:p>
    <w:p w14:paraId="6477CAD0" w14:textId="77777777" w:rsidR="000E3FC8" w:rsidRDefault="000E3FC8" w:rsidP="00C95D0C">
      <w:pPr>
        <w:rPr>
          <w:lang w:eastAsia="en-US"/>
        </w:rPr>
      </w:pPr>
    </w:p>
    <w:p w14:paraId="62AC67ED" w14:textId="77777777" w:rsidR="000E3FC8" w:rsidRDefault="000E3FC8" w:rsidP="00C95D0C">
      <w:pPr>
        <w:rPr>
          <w:lang w:eastAsia="en-US"/>
        </w:rPr>
      </w:pPr>
    </w:p>
    <w:p w14:paraId="0B1BCB30" w14:textId="77777777" w:rsidR="000E3FC8" w:rsidRDefault="000E3FC8" w:rsidP="00C95D0C">
      <w:pPr>
        <w:rPr>
          <w:lang w:eastAsia="en-US"/>
        </w:rPr>
      </w:pPr>
    </w:p>
    <w:p w14:paraId="444EACFB" w14:textId="77777777" w:rsidR="000E3FC8" w:rsidRDefault="000E3FC8" w:rsidP="00C95D0C">
      <w:pPr>
        <w:rPr>
          <w:lang w:eastAsia="en-US"/>
        </w:rPr>
      </w:pPr>
    </w:p>
    <w:p w14:paraId="194EEA09" w14:textId="77777777" w:rsidR="007528C9" w:rsidRDefault="007528C9" w:rsidP="00C95D0C">
      <w:pPr>
        <w:rPr>
          <w:lang w:eastAsia="en-US"/>
        </w:rPr>
      </w:pPr>
    </w:p>
    <w:p w14:paraId="03750E60" w14:textId="77777777" w:rsidR="007528C9" w:rsidRDefault="007528C9" w:rsidP="00C95D0C">
      <w:pPr>
        <w:rPr>
          <w:lang w:eastAsia="en-US"/>
        </w:rPr>
      </w:pPr>
    </w:p>
    <w:p w14:paraId="3CB527B5" w14:textId="77777777" w:rsidR="007528C9" w:rsidRDefault="007528C9" w:rsidP="00C95D0C">
      <w:pPr>
        <w:rPr>
          <w:lang w:eastAsia="en-US"/>
        </w:rPr>
      </w:pPr>
    </w:p>
    <w:p w14:paraId="0CC11264" w14:textId="77777777" w:rsidR="007528C9" w:rsidRDefault="007528C9" w:rsidP="00C95D0C">
      <w:pPr>
        <w:rPr>
          <w:lang w:eastAsia="en-US"/>
        </w:rPr>
      </w:pPr>
    </w:p>
    <w:p w14:paraId="0B96103C" w14:textId="12BD429A" w:rsidR="00310A18" w:rsidRDefault="00310A18" w:rsidP="00310A18">
      <w:pPr>
        <w:pStyle w:val="Titre1"/>
      </w:pPr>
      <w:r>
        <w:t>DISPENSE DE CLASSEMENT</w:t>
      </w:r>
    </w:p>
    <w:p w14:paraId="0DDE8983" w14:textId="31402713" w:rsidR="00310A18" w:rsidRP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L’article 1.1 du règlement des enseignants stipule notamment que les candidats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moniteurs doivent être classés au minimum 3e série Pique, une dispense de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classement au candidat pouvant être accordée par le Jury Régional des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Enseignants.</w:t>
      </w:r>
    </w:p>
    <w:p w14:paraId="65EB2C51" w14:textId="2D4E0FCD" w:rsidR="00C95D0C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Précisez les motifs de la demande de dispense de classement :</w:t>
      </w:r>
    </w:p>
    <w:p w14:paraId="6176219B" w14:textId="77777777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2DF7C855" w14:textId="77777777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7970FE1D" w14:textId="77777777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49E63471" w14:textId="77777777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2464D980" w14:textId="2229204C" w:rsidR="00310A18" w:rsidRPr="00310A18" w:rsidRDefault="00310A18" w:rsidP="00310A18">
      <w:pPr>
        <w:pStyle w:val="Titre1"/>
      </w:pPr>
      <w:r w:rsidRPr="00310A18">
        <w:t>EXAMEN</w:t>
      </w:r>
    </w:p>
    <w:p w14:paraId="215F31AC" w14:textId="50DBA7B3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L'article 11 du Règlement des Enseignants précise les conditions d’acceptation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des candidatures ainsi que les modalités de l’examen.</w:t>
      </w:r>
    </w:p>
    <w:p w14:paraId="1B6DB67F" w14:textId="77777777" w:rsidR="00310A18" w:rsidRP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5C01618F" w14:textId="2AC2D957" w:rsidR="00310A18" w:rsidRPr="00310A18" w:rsidRDefault="00310A18" w:rsidP="00310A18">
      <w:pPr>
        <w:pStyle w:val="Titre1"/>
      </w:pPr>
      <w:r w:rsidRPr="00310A18">
        <w:t>À REMPLIR PAR LE COMITÉ RÉGIONAL</w:t>
      </w:r>
    </w:p>
    <w:p w14:paraId="39390663" w14:textId="3B9E148B" w:rsidR="00310A18" w:rsidRP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Florent Leroux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, président(e) du comité de 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Haute Normandie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a pris connaissance de la candidature de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__________________________________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à l'agrément de monitorat.</w:t>
      </w:r>
    </w:p>
    <w:p w14:paraId="42ADB54A" w14:textId="2BC3101F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Il s'engage à faire passer au candidat un examen écrit décentralisé et un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examen oral devant le jury Régional des Enseignants, tel que défini à l'article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11.3 du règlement relatif aux enseignants en cas d’acceptation du dossier suite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au test préalable et de participation au stage de formation.</w:t>
      </w:r>
    </w:p>
    <w:p w14:paraId="5058B65A" w14:textId="77777777" w:rsidR="00310A18" w:rsidRP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1D109F5E" w14:textId="3A976795" w:rsid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Fait à 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ab/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le</w:t>
      </w:r>
    </w:p>
    <w:p w14:paraId="3B44B464" w14:textId="77777777" w:rsidR="00310A18" w:rsidRP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</w:p>
    <w:p w14:paraId="21BE9791" w14:textId="34433C97" w:rsidR="00310A18" w:rsidRPr="00310A18" w:rsidRDefault="00310A18" w:rsidP="00310A18">
      <w:pP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</w:pP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Le</w:t>
      </w:r>
      <w:r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 xml:space="preserve"> </w:t>
      </w:r>
      <w:r w:rsidRPr="00310A18">
        <w:rPr>
          <w:rFonts w:ascii="Calibri" w:eastAsia="Times New Roman" w:hAnsi="Calibri" w:cs="Times New Roman"/>
          <w:b/>
          <w:color w:val="auto"/>
          <w:kern w:val="0"/>
          <w:sz w:val="24"/>
          <w:szCs w:val="24"/>
        </w:rPr>
        <w:t>Président</w:t>
      </w:r>
    </w:p>
    <w:sectPr w:rsidR="00310A18" w:rsidRPr="00310A18" w:rsidSect="00C95D0C">
      <w:footerReference w:type="default" r:id="rId10"/>
      <w:headerReference w:type="first" r:id="rId11"/>
      <w:footerReference w:type="first" r:id="rId12"/>
      <w:pgSz w:w="11907" w:h="16840" w:code="9"/>
      <w:pgMar w:top="720" w:right="1134" w:bottom="720" w:left="1134" w:header="79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CACED" w14:textId="77777777" w:rsidR="00976944" w:rsidRDefault="00976944">
      <w:pPr>
        <w:spacing w:before="0" w:after="0"/>
      </w:pPr>
      <w:r>
        <w:separator/>
      </w:r>
    </w:p>
  </w:endnote>
  <w:endnote w:type="continuationSeparator" w:id="0">
    <w:p w14:paraId="30ED0034" w14:textId="77777777" w:rsidR="00976944" w:rsidRDefault="009769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A6E6" w14:textId="77777777" w:rsidR="005F7D7C" w:rsidRPr="00736AC1" w:rsidRDefault="00346EB9">
    <w:pPr>
      <w:pStyle w:val="Pieddepage"/>
      <w:rPr>
        <w:rFonts w:asciiTheme="majorHAnsi" w:hAnsiTheme="majorHAnsi"/>
      </w:rPr>
    </w:pPr>
    <w:r w:rsidRPr="00736AC1">
      <w:rPr>
        <w:rFonts w:asciiTheme="majorHAnsi" w:hAnsiTheme="majorHAnsi"/>
      </w:rPr>
      <w:t xml:space="preserve">Page </w:t>
    </w:r>
    <w:r w:rsidRPr="00736AC1">
      <w:rPr>
        <w:rFonts w:asciiTheme="majorHAnsi" w:hAnsiTheme="majorHAnsi"/>
      </w:rPr>
      <w:fldChar w:fldCharType="begin"/>
    </w:r>
    <w:r w:rsidRPr="00736AC1">
      <w:rPr>
        <w:rFonts w:asciiTheme="majorHAnsi" w:hAnsiTheme="majorHAnsi"/>
      </w:rPr>
      <w:instrText>page</w:instrText>
    </w:r>
    <w:r w:rsidRPr="00736AC1">
      <w:rPr>
        <w:rFonts w:asciiTheme="majorHAnsi" w:hAnsiTheme="majorHAnsi"/>
      </w:rPr>
      <w:fldChar w:fldCharType="separate"/>
    </w:r>
    <w:r w:rsidR="00117ED8">
      <w:rPr>
        <w:rFonts w:asciiTheme="majorHAnsi" w:hAnsiTheme="majorHAnsi"/>
        <w:noProof/>
      </w:rPr>
      <w:t>2</w:t>
    </w:r>
    <w:r w:rsidRPr="00736AC1">
      <w:rPr>
        <w:rFonts w:asciiTheme="majorHAnsi" w:hAnsiTheme="maj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A9FC" w14:textId="665E5024" w:rsidR="005A0A12" w:rsidRDefault="005A0A12">
    <w:pPr>
      <w:pStyle w:val="Pieddepage"/>
    </w:pPr>
    <w:r w:rsidRPr="005A0A12">
      <w:rPr>
        <w:rFonts w:asciiTheme="majorHAnsi" w:hAnsiTheme="majorHAnsi" w:cstheme="majorHAnsi"/>
      </w:rPr>
      <w:t>Page</w:t>
    </w:r>
    <w:r>
      <w:t xml:space="preserve"> </w:t>
    </w:r>
    <w:sdt>
      <w:sdtPr>
        <w:id w:val="-164533914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17ED8">
          <w:rPr>
            <w:noProof/>
          </w:rPr>
          <w:t>1</w:t>
        </w:r>
        <w:r>
          <w:fldChar w:fldCharType="end"/>
        </w:r>
        <w:r w:rsidR="00310A18">
          <w:tab/>
        </w:r>
        <w:r w:rsidR="00310A18">
          <w:tab/>
        </w:r>
        <w:r w:rsidR="00310A18">
          <w:tab/>
        </w:r>
        <w:r w:rsidR="00310A18">
          <w:tab/>
        </w:r>
        <w:r w:rsidR="00310A18">
          <w:tab/>
        </w:r>
        <w:r w:rsidR="00310A18">
          <w:tab/>
        </w:r>
        <w:r w:rsidR="00310A18">
          <w:tab/>
        </w:r>
        <w:r w:rsidR="00310A18">
          <w:tab/>
          <w:t>(*) Rayer la (ou les) mention(s) inutile(s)</w:t>
        </w:r>
      </w:sdtContent>
    </w:sdt>
  </w:p>
  <w:p w14:paraId="6770EF5A" w14:textId="77777777" w:rsidR="005A0A12" w:rsidRDefault="005A0A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24317" w14:textId="77777777" w:rsidR="00976944" w:rsidRDefault="00976944">
      <w:pPr>
        <w:spacing w:before="0" w:after="0"/>
      </w:pPr>
      <w:r>
        <w:separator/>
      </w:r>
    </w:p>
  </w:footnote>
  <w:footnote w:type="continuationSeparator" w:id="0">
    <w:p w14:paraId="405D4ECC" w14:textId="77777777" w:rsidR="00976944" w:rsidRDefault="009769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4819"/>
      <w:gridCol w:w="4820"/>
    </w:tblGrid>
    <w:tr w:rsidR="005F7D7C" w14:paraId="79F7103D" w14:textId="77777777">
      <w:tc>
        <w:tcPr>
          <w:tcW w:w="2500" w:type="pct"/>
          <w:vAlign w:val="bottom"/>
        </w:tcPr>
        <w:p w14:paraId="779E4EA4" w14:textId="77777777" w:rsidR="005F7D7C" w:rsidRPr="00800561" w:rsidRDefault="005221E1">
          <w:pPr>
            <w:spacing w:after="0"/>
            <w:rPr>
              <w:rFonts w:asciiTheme="majorHAnsi" w:hAnsiTheme="majorHAnsi"/>
              <w:color w:val="auto"/>
            </w:rPr>
          </w:pPr>
          <w:r>
            <w:rPr>
              <w:rFonts w:asciiTheme="majorHAnsi" w:hAnsiTheme="majorHAnsi"/>
              <w:color w:val="auto"/>
            </w:rPr>
            <w:t>Comité de Bridge de Haute Normandie</w:t>
          </w:r>
        </w:p>
        <w:p w14:paraId="0F3BCFDC" w14:textId="77777777" w:rsidR="009A110E" w:rsidRPr="00800561" w:rsidRDefault="005221E1">
          <w:pPr>
            <w:spacing w:after="0"/>
            <w:rPr>
              <w:rFonts w:asciiTheme="majorHAnsi" w:hAnsiTheme="majorHAnsi"/>
              <w:color w:val="auto"/>
            </w:rPr>
          </w:pPr>
          <w:r>
            <w:rPr>
              <w:rFonts w:asciiTheme="majorHAnsi" w:hAnsiTheme="majorHAnsi"/>
              <w:color w:val="auto"/>
            </w:rPr>
            <w:t>88 rue des Bulins</w:t>
          </w:r>
        </w:p>
        <w:p w14:paraId="04A1DC27" w14:textId="77777777" w:rsidR="009A110E" w:rsidRDefault="005221E1" w:rsidP="00C95D0C">
          <w:pPr>
            <w:spacing w:after="0"/>
          </w:pPr>
          <w:r>
            <w:rPr>
              <w:rFonts w:asciiTheme="majorHAnsi" w:hAnsiTheme="majorHAnsi"/>
              <w:color w:val="auto"/>
            </w:rPr>
            <w:t>76130 Mont Saint Aignan</w:t>
          </w:r>
        </w:p>
      </w:tc>
      <w:tc>
        <w:tcPr>
          <w:tcW w:w="2500" w:type="pct"/>
          <w:vAlign w:val="bottom"/>
        </w:tcPr>
        <w:p w14:paraId="5087849B" w14:textId="3E5ED4F7" w:rsidR="005F7D7C" w:rsidRDefault="001B5760">
          <w:pPr>
            <w:pStyle w:val="En-tte"/>
          </w:pPr>
          <w:r>
            <w:rPr>
              <w:noProof/>
            </w:rPr>
            <w:drawing>
              <wp:inline distT="0" distB="0" distL="0" distR="0" wp14:anchorId="2710562A" wp14:editId="154C938C">
                <wp:extent cx="2486025" cy="1093337"/>
                <wp:effectExtent l="0" t="0" r="0" b="0"/>
                <wp:docPr id="137306947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3505" cy="10966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636DD83" w14:textId="77777777" w:rsidR="005F7D7C" w:rsidRDefault="005F7D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4B17"/>
    <w:multiLevelType w:val="hybridMultilevel"/>
    <w:tmpl w:val="016CDF7E"/>
    <w:lvl w:ilvl="0" w:tplc="040C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EE05802"/>
    <w:multiLevelType w:val="hybridMultilevel"/>
    <w:tmpl w:val="B7862212"/>
    <w:lvl w:ilvl="0" w:tplc="8990E2A0">
      <w:start w:val="8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FA6667F"/>
    <w:multiLevelType w:val="singleLevel"/>
    <w:tmpl w:val="040C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6575135D"/>
    <w:multiLevelType w:val="hybridMultilevel"/>
    <w:tmpl w:val="355C669C"/>
    <w:lvl w:ilvl="0" w:tplc="8F0E87C4">
      <w:start w:val="5"/>
      <w:numFmt w:val="bullet"/>
      <w:lvlText w:val="-"/>
      <w:lvlJc w:val="left"/>
      <w:pPr>
        <w:ind w:left="214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 w16cid:durableId="2044397624">
    <w:abstractNumId w:val="2"/>
  </w:num>
  <w:num w:numId="2" w16cid:durableId="2055032715">
    <w:abstractNumId w:val="0"/>
  </w:num>
  <w:num w:numId="3" w16cid:durableId="1981618000">
    <w:abstractNumId w:val="3"/>
  </w:num>
  <w:num w:numId="4" w16cid:durableId="2113741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10E"/>
    <w:rsid w:val="00042242"/>
    <w:rsid w:val="000A3B70"/>
    <w:rsid w:val="000E3FC8"/>
    <w:rsid w:val="00117513"/>
    <w:rsid w:val="00117ED8"/>
    <w:rsid w:val="00134953"/>
    <w:rsid w:val="001A4197"/>
    <w:rsid w:val="001B5760"/>
    <w:rsid w:val="002A0B10"/>
    <w:rsid w:val="002C2333"/>
    <w:rsid w:val="002C7FE3"/>
    <w:rsid w:val="00310A18"/>
    <w:rsid w:val="00346EB9"/>
    <w:rsid w:val="003915AA"/>
    <w:rsid w:val="003E35EC"/>
    <w:rsid w:val="003E5559"/>
    <w:rsid w:val="003E68B8"/>
    <w:rsid w:val="00433797"/>
    <w:rsid w:val="00455B92"/>
    <w:rsid w:val="004B5CAB"/>
    <w:rsid w:val="004D3E4D"/>
    <w:rsid w:val="00520188"/>
    <w:rsid w:val="005221E1"/>
    <w:rsid w:val="005551CF"/>
    <w:rsid w:val="005A0A12"/>
    <w:rsid w:val="005D2ABC"/>
    <w:rsid w:val="005E77B1"/>
    <w:rsid w:val="005F7D7C"/>
    <w:rsid w:val="00637BB8"/>
    <w:rsid w:val="00680506"/>
    <w:rsid w:val="00736AC1"/>
    <w:rsid w:val="007528C9"/>
    <w:rsid w:val="00777A7C"/>
    <w:rsid w:val="007A55D3"/>
    <w:rsid w:val="00800561"/>
    <w:rsid w:val="00836B28"/>
    <w:rsid w:val="0085074C"/>
    <w:rsid w:val="00857179"/>
    <w:rsid w:val="00976944"/>
    <w:rsid w:val="009A110E"/>
    <w:rsid w:val="009E7337"/>
    <w:rsid w:val="00A81C34"/>
    <w:rsid w:val="00AD3F8D"/>
    <w:rsid w:val="00AE225C"/>
    <w:rsid w:val="00B146DD"/>
    <w:rsid w:val="00C4320C"/>
    <w:rsid w:val="00C95D0C"/>
    <w:rsid w:val="00D3167C"/>
    <w:rsid w:val="00E45464"/>
    <w:rsid w:val="00E6642B"/>
    <w:rsid w:val="00EC0DD2"/>
    <w:rsid w:val="00F42EF1"/>
    <w:rsid w:val="00F5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71CA1"/>
  <w15:chartTrackingRefBased/>
  <w15:docId w15:val="{E1602464-0F99-4C7A-8167-F48C0B02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fr-FR" w:eastAsia="fr-FR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1B5760"/>
    <w:pPr>
      <w:keepNext/>
      <w:keepLines/>
      <w:pBdr>
        <w:top w:val="single" w:sz="4" w:space="4" w:color="00B050"/>
        <w:left w:val="single" w:sz="4" w:space="6" w:color="00B050"/>
        <w:bottom w:val="single" w:sz="4" w:space="4" w:color="00B050"/>
        <w:right w:val="single" w:sz="4" w:space="6" w:color="00B050"/>
      </w:pBdr>
      <w:shd w:val="clear" w:color="auto" w:fill="0070C0"/>
      <w:tabs>
        <w:tab w:val="center" w:pos="5040"/>
      </w:tabs>
      <w:spacing w:before="240" w:after="120"/>
      <w:ind w:left="142" w:right="142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  <w:lang w:eastAsia="en-US"/>
      <w14:glow w14:rad="0">
        <w14:srgbClr w14:val="00B050"/>
      </w14:gl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En-tteCar">
    <w:name w:val="En-tête Car"/>
    <w:basedOn w:val="Policepardfaut"/>
    <w:link w:val="En-tte"/>
    <w:uiPriority w:val="99"/>
    <w:rPr>
      <w:kern w:val="20"/>
    </w:rPr>
  </w:style>
  <w:style w:type="paragraph" w:styleId="Pieddepage">
    <w:name w:val="footer"/>
    <w:basedOn w:val="Normal"/>
    <w:link w:val="PieddepageC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PieddepageCar">
    <w:name w:val="Pied de page Car"/>
    <w:basedOn w:val="Policepardfaut"/>
    <w:link w:val="Pieddepage"/>
    <w:uiPriority w:val="99"/>
    <w:rPr>
      <w:kern w:val="20"/>
    </w:rPr>
  </w:style>
  <w:style w:type="paragraph" w:styleId="Sansinterligne">
    <w:name w:val="No Spacing"/>
    <w:link w:val="SansinterligneCar"/>
    <w:uiPriority w:val="1"/>
    <w:qFormat/>
    <w:pPr>
      <w:spacing w:before="0" w:after="0"/>
    </w:pPr>
  </w:style>
  <w:style w:type="character" w:styleId="lev">
    <w:name w:val="Strong"/>
    <w:basedOn w:val="Policepardfaut"/>
    <w:uiPriority w:val="1"/>
    <w:unhideWhenUsed/>
    <w:qFormat/>
    <w:rPr>
      <w:b/>
      <w:bCs/>
    </w:rPr>
  </w:style>
  <w:style w:type="character" w:customStyle="1" w:styleId="SansinterligneCar">
    <w:name w:val="Sans interligne Car"/>
    <w:basedOn w:val="Policepardfaut"/>
    <w:link w:val="Sansinterligne"/>
    <w:uiPriority w:val="1"/>
  </w:style>
  <w:style w:type="table" w:styleId="Grilledutableau">
    <w:name w:val="Table Grid"/>
    <w:basedOn w:val="Tableau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Formuledepolitesse">
    <w:name w:val="Closing"/>
    <w:basedOn w:val="Normal"/>
    <w:link w:val="FormuledepolitesseCar"/>
    <w:uiPriority w:val="99"/>
    <w:unhideWhenUsed/>
    <w:pPr>
      <w:spacing w:before="600" w:after="8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Pr>
      <w:kern w:val="20"/>
    </w:rPr>
  </w:style>
  <w:style w:type="table" w:customStyle="1" w:styleId="Tableaudtatdeprojet">
    <w:name w:val="Tableau d’état de projet"/>
    <w:basedOn w:val="Tableau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Titre1Car">
    <w:name w:val="Titre 1 Car"/>
    <w:basedOn w:val="Policepardfaut"/>
    <w:link w:val="Titre1"/>
    <w:uiPriority w:val="9"/>
    <w:rsid w:val="001B5760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0070C0"/>
      <w:lang w:eastAsia="en-US"/>
      <w14:glow w14:rad="0">
        <w14:srgbClr w14:val="00B050"/>
      </w14:glow>
    </w:rPr>
  </w:style>
  <w:style w:type="paragraph" w:styleId="Corpsdetexte">
    <w:name w:val="Body Text"/>
    <w:basedOn w:val="Normal"/>
    <w:link w:val="CorpsdetexteCar"/>
    <w:rsid w:val="003E5559"/>
    <w:pPr>
      <w:spacing w:before="0" w:after="120"/>
    </w:pPr>
    <w:rPr>
      <w:rFonts w:ascii="Times New Roman" w:eastAsia="Times New Roman" w:hAnsi="Times New Roman" w:cs="Times New Roman"/>
      <w:bCs/>
      <w:color w:val="auto"/>
      <w:kern w:val="0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3E5559"/>
    <w:rPr>
      <w:rFonts w:ascii="Times New Roman" w:eastAsia="Times New Roman" w:hAnsi="Times New Roman" w:cs="Times New Roman"/>
      <w:bCs/>
      <w:color w:val="auto"/>
      <w:sz w:val="24"/>
      <w:szCs w:val="24"/>
    </w:rPr>
  </w:style>
  <w:style w:type="paragraph" w:styleId="NormalWeb">
    <w:name w:val="Normal (Web)"/>
    <w:basedOn w:val="Normal"/>
    <w:rsid w:val="003E555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6AC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AC1"/>
    <w:rPr>
      <w:rFonts w:ascii="Segoe UI" w:hAnsi="Segoe UI" w:cs="Segoe UI"/>
      <w:kern w:val="20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55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chevalier\AppData\Roaming\Microsoft\Templates\Rapport%20d&#8217;&#233;tat%20de%20projet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7C172AB8-5CD6-4EF2-9BCC-E16BB52D00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FBD1A1-449C-4EBE-BCFF-5A2F45398A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d’état de projet</Template>
  <TotalTime>21</TotalTime>
  <Pages>3</Pages>
  <Words>275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jfchevalier</dc:creator>
  <cp:keywords/>
  <cp:lastModifiedBy>Gaelle Comité Bridge HN</cp:lastModifiedBy>
  <cp:revision>3</cp:revision>
  <cp:lastPrinted>2019-07-18T13:15:00Z</cp:lastPrinted>
  <dcterms:created xsi:type="dcterms:W3CDTF">2026-08-20T16:03:00Z</dcterms:created>
  <dcterms:modified xsi:type="dcterms:W3CDTF">2026-08-20T16:23:00Z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</Properties>
</file>